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29B2BF" w14:textId="77777777" w:rsidR="006303B8" w:rsidRDefault="006303B8" w:rsidP="006303B8">
      <w:pPr>
        <w:rPr>
          <w:b/>
          <w:sz w:val="40"/>
          <w:szCs w:val="40"/>
        </w:rPr>
      </w:pPr>
      <w:r>
        <w:rPr>
          <w:b/>
          <w:sz w:val="40"/>
          <w:szCs w:val="40"/>
        </w:rPr>
        <w:tab/>
      </w:r>
      <w:r>
        <w:rPr>
          <w:b/>
          <w:sz w:val="40"/>
          <w:szCs w:val="40"/>
        </w:rPr>
        <w:tab/>
      </w:r>
    </w:p>
    <w:p w14:paraId="7B29B2C0" w14:textId="77777777" w:rsidR="006266C1" w:rsidRPr="006303B8" w:rsidRDefault="003446A4" w:rsidP="006303B8">
      <w:pPr>
        <w:ind w:left="1440"/>
        <w:rPr>
          <w:b/>
          <w:noProof/>
          <w:sz w:val="40"/>
          <w:szCs w:val="40"/>
        </w:rPr>
      </w:pPr>
      <w:r w:rsidRPr="00DB7242">
        <w:rPr>
          <w:b/>
          <w:sz w:val="32"/>
          <w:szCs w:val="32"/>
        </w:rPr>
        <w:t xml:space="preserve">BENEFICIARIES’ NOMINATION FORM </w:t>
      </w:r>
    </w:p>
    <w:p w14:paraId="7B29B2C1" w14:textId="77777777" w:rsidR="003446A4" w:rsidRPr="00DB7242" w:rsidRDefault="003446A4">
      <w:pPr>
        <w:rPr>
          <w:b/>
          <w:sz w:val="32"/>
          <w:szCs w:val="32"/>
          <w:u w:val="single"/>
        </w:rPr>
      </w:pPr>
    </w:p>
    <w:p w14:paraId="7B29B2C2" w14:textId="77777777" w:rsidR="00210E69" w:rsidRDefault="00980602">
      <w:pPr>
        <w:rPr>
          <w:b/>
          <w:sz w:val="28"/>
          <w:szCs w:val="28"/>
          <w:u w:val="single"/>
        </w:rPr>
      </w:pPr>
      <w:r w:rsidRPr="00980602">
        <w:rPr>
          <w:b/>
          <w:u w:val="single"/>
        </w:rPr>
        <w:t>PURPOSE</w:t>
      </w:r>
      <w:r w:rsidR="00210E69" w:rsidRPr="00980602">
        <w:rPr>
          <w:b/>
          <w:u w:val="single"/>
        </w:rPr>
        <w:t>:</w:t>
      </w:r>
    </w:p>
    <w:p w14:paraId="7B29B2C3" w14:textId="77777777" w:rsidR="002C7144" w:rsidRPr="00980602" w:rsidRDefault="002C7144">
      <w:pPr>
        <w:rPr>
          <w:b/>
          <w:sz w:val="18"/>
          <w:szCs w:val="28"/>
          <w:u w:val="single"/>
        </w:rPr>
      </w:pPr>
    </w:p>
    <w:p w14:paraId="7B29B2C4" w14:textId="77777777" w:rsidR="001540F9" w:rsidRPr="006303B8" w:rsidRDefault="006266C1">
      <w:pPr>
        <w:rPr>
          <w:sz w:val="22"/>
          <w:szCs w:val="22"/>
        </w:rPr>
      </w:pPr>
      <w:r w:rsidRPr="006303B8">
        <w:rPr>
          <w:sz w:val="22"/>
          <w:szCs w:val="22"/>
        </w:rPr>
        <w:t xml:space="preserve">In order to assist the trustees in disposing of any lump sum death benefits payable should you die in service, </w:t>
      </w:r>
      <w:r w:rsidR="00DE22F1" w:rsidRPr="006303B8">
        <w:rPr>
          <w:sz w:val="22"/>
          <w:szCs w:val="22"/>
        </w:rPr>
        <w:t xml:space="preserve">all employees of SASSETA </w:t>
      </w:r>
      <w:r w:rsidRPr="006303B8">
        <w:rPr>
          <w:sz w:val="22"/>
          <w:szCs w:val="22"/>
        </w:rPr>
        <w:t xml:space="preserve">are requested to complete and return this form to </w:t>
      </w:r>
      <w:r w:rsidR="00DE22F1" w:rsidRPr="006303B8">
        <w:rPr>
          <w:sz w:val="22"/>
          <w:szCs w:val="22"/>
        </w:rPr>
        <w:t xml:space="preserve">the </w:t>
      </w:r>
      <w:r w:rsidRPr="006303B8">
        <w:rPr>
          <w:sz w:val="22"/>
          <w:szCs w:val="22"/>
        </w:rPr>
        <w:t xml:space="preserve">Human Resources Department.  </w:t>
      </w:r>
    </w:p>
    <w:p w14:paraId="7B29B2C5" w14:textId="77777777" w:rsidR="00DB7242" w:rsidRPr="006303B8" w:rsidRDefault="00DB7242">
      <w:pPr>
        <w:rPr>
          <w:sz w:val="22"/>
          <w:szCs w:val="22"/>
        </w:rPr>
      </w:pPr>
    </w:p>
    <w:p w14:paraId="7B29B2C6" w14:textId="77777777" w:rsidR="00CC137A" w:rsidRPr="00DB7242" w:rsidRDefault="00CC137A">
      <w:pPr>
        <w:rPr>
          <w:b/>
          <w:u w:val="single"/>
        </w:rPr>
      </w:pPr>
      <w:r w:rsidRPr="00DB7242">
        <w:rPr>
          <w:b/>
          <w:u w:val="single"/>
        </w:rPr>
        <w:t>GUIDELINES</w:t>
      </w:r>
      <w:r w:rsidR="00DB7242">
        <w:rPr>
          <w:b/>
          <w:u w:val="single"/>
        </w:rPr>
        <w:t>:</w:t>
      </w:r>
    </w:p>
    <w:p w14:paraId="7B29B2C7" w14:textId="77777777" w:rsidR="00CC137A" w:rsidRPr="00DB7242" w:rsidRDefault="00CC137A" w:rsidP="00CC137A">
      <w:pPr>
        <w:rPr>
          <w:b/>
          <w:sz w:val="16"/>
        </w:rPr>
      </w:pPr>
    </w:p>
    <w:p w14:paraId="7B29B2C8" w14:textId="77777777" w:rsidR="003E75C5" w:rsidRPr="006303B8" w:rsidRDefault="003E75C5" w:rsidP="003E75C5">
      <w:pPr>
        <w:ind w:left="720" w:hanging="720"/>
        <w:rPr>
          <w:sz w:val="22"/>
          <w:szCs w:val="22"/>
        </w:rPr>
      </w:pPr>
      <w:r w:rsidRPr="006303B8">
        <w:rPr>
          <w:sz w:val="22"/>
          <w:szCs w:val="22"/>
        </w:rPr>
        <w:t>1.</w:t>
      </w:r>
      <w:r w:rsidRPr="006303B8">
        <w:rPr>
          <w:sz w:val="22"/>
          <w:szCs w:val="22"/>
        </w:rPr>
        <w:tab/>
        <w:t>This Form is intended to record your wishes in respect of any death be</w:t>
      </w:r>
      <w:r w:rsidR="00281980">
        <w:rPr>
          <w:sz w:val="22"/>
          <w:szCs w:val="22"/>
        </w:rPr>
        <w:t xml:space="preserve">nefits payable under the </w:t>
      </w:r>
      <w:proofErr w:type="spellStart"/>
      <w:r w:rsidR="00281980">
        <w:rPr>
          <w:sz w:val="22"/>
          <w:szCs w:val="22"/>
        </w:rPr>
        <w:t>Fund.</w:t>
      </w:r>
      <w:r w:rsidRPr="006303B8">
        <w:rPr>
          <w:sz w:val="22"/>
          <w:szCs w:val="22"/>
        </w:rPr>
        <w:t>Whilst</w:t>
      </w:r>
      <w:proofErr w:type="spellEnd"/>
      <w:r w:rsidRPr="006303B8">
        <w:rPr>
          <w:sz w:val="22"/>
          <w:szCs w:val="22"/>
        </w:rPr>
        <w:t xml:space="preserve"> you may complete a new Form at any time, it is essential that you do so if your personal circumstances changes, e.g. if you get married.</w:t>
      </w:r>
    </w:p>
    <w:p w14:paraId="7B29B2C9" w14:textId="77777777" w:rsidR="003E75C5" w:rsidRPr="006303B8" w:rsidRDefault="003E75C5" w:rsidP="003E75C5">
      <w:pPr>
        <w:ind w:left="720" w:hanging="720"/>
        <w:rPr>
          <w:sz w:val="22"/>
          <w:szCs w:val="22"/>
        </w:rPr>
      </w:pPr>
    </w:p>
    <w:p w14:paraId="7B29B2CA" w14:textId="77777777" w:rsidR="003E75C5" w:rsidRPr="006303B8" w:rsidRDefault="003E75C5" w:rsidP="003E75C5">
      <w:pPr>
        <w:ind w:left="720" w:hanging="720"/>
        <w:rPr>
          <w:sz w:val="22"/>
          <w:szCs w:val="22"/>
        </w:rPr>
      </w:pPr>
      <w:r w:rsidRPr="006303B8">
        <w:rPr>
          <w:sz w:val="22"/>
          <w:szCs w:val="22"/>
        </w:rPr>
        <w:t>2.</w:t>
      </w:r>
      <w:r w:rsidRPr="006303B8">
        <w:rPr>
          <w:sz w:val="22"/>
          <w:szCs w:val="22"/>
        </w:rPr>
        <w:tab/>
        <w:t>The Trustees are not bound to follow your wishes with regard to the proportions requested by yourself in the payment of your death benefit as shown on this Form.  They will, however, take them into account in the distribution of the death benefit.</w:t>
      </w:r>
    </w:p>
    <w:p w14:paraId="7B29B2CB" w14:textId="77777777" w:rsidR="003E75C5" w:rsidRPr="006303B8" w:rsidRDefault="003E75C5" w:rsidP="003E75C5">
      <w:pPr>
        <w:ind w:left="720" w:hanging="720"/>
        <w:rPr>
          <w:sz w:val="22"/>
          <w:szCs w:val="22"/>
        </w:rPr>
      </w:pPr>
    </w:p>
    <w:p w14:paraId="7B29B2CC" w14:textId="77777777" w:rsidR="003E75C5" w:rsidRPr="006303B8" w:rsidRDefault="003E75C5" w:rsidP="003E75C5">
      <w:pPr>
        <w:ind w:left="720" w:hanging="720"/>
        <w:rPr>
          <w:sz w:val="22"/>
          <w:szCs w:val="22"/>
        </w:rPr>
      </w:pPr>
      <w:r w:rsidRPr="006303B8">
        <w:rPr>
          <w:sz w:val="22"/>
          <w:szCs w:val="22"/>
        </w:rPr>
        <w:t>3.</w:t>
      </w:r>
      <w:r w:rsidRPr="006303B8">
        <w:rPr>
          <w:sz w:val="22"/>
          <w:szCs w:val="22"/>
        </w:rPr>
        <w:tab/>
        <w:t>The Pension Funds Act defines a “</w:t>
      </w:r>
      <w:proofErr w:type="spellStart"/>
      <w:r w:rsidRPr="006303B8">
        <w:rPr>
          <w:i/>
          <w:sz w:val="22"/>
          <w:szCs w:val="22"/>
        </w:rPr>
        <w:t>Dependant</w:t>
      </w:r>
      <w:proofErr w:type="spellEnd"/>
      <w:r w:rsidRPr="006303B8">
        <w:rPr>
          <w:sz w:val="22"/>
          <w:szCs w:val="22"/>
        </w:rPr>
        <w:t>”</w:t>
      </w:r>
      <w:r w:rsidR="007B0E72" w:rsidRPr="006303B8">
        <w:rPr>
          <w:sz w:val="22"/>
          <w:szCs w:val="22"/>
        </w:rPr>
        <w:t xml:space="preserve"> </w:t>
      </w:r>
      <w:proofErr w:type="gramStart"/>
      <w:r w:rsidRPr="006303B8">
        <w:rPr>
          <w:sz w:val="22"/>
          <w:szCs w:val="22"/>
        </w:rPr>
        <w:t>as:-</w:t>
      </w:r>
      <w:proofErr w:type="gramEnd"/>
    </w:p>
    <w:p w14:paraId="7B29B2CD" w14:textId="77777777" w:rsidR="003E75C5" w:rsidRPr="006303B8" w:rsidRDefault="003E75C5" w:rsidP="003E75C5">
      <w:pPr>
        <w:ind w:left="720" w:hanging="720"/>
        <w:rPr>
          <w:sz w:val="22"/>
          <w:szCs w:val="22"/>
        </w:rPr>
      </w:pPr>
    </w:p>
    <w:p w14:paraId="7B29B2CE" w14:textId="77777777" w:rsidR="003E75C5" w:rsidRPr="006303B8" w:rsidRDefault="003E75C5" w:rsidP="003E75C5">
      <w:pPr>
        <w:ind w:left="1440" w:hanging="720"/>
        <w:rPr>
          <w:sz w:val="22"/>
          <w:szCs w:val="22"/>
        </w:rPr>
      </w:pPr>
      <w:proofErr w:type="spellStart"/>
      <w:r w:rsidRPr="006303B8">
        <w:rPr>
          <w:sz w:val="22"/>
          <w:szCs w:val="22"/>
        </w:rPr>
        <w:t>i</w:t>
      </w:r>
      <w:proofErr w:type="spellEnd"/>
      <w:r w:rsidRPr="006303B8">
        <w:rPr>
          <w:sz w:val="22"/>
          <w:szCs w:val="22"/>
        </w:rPr>
        <w:t>)</w:t>
      </w:r>
      <w:r w:rsidRPr="006303B8">
        <w:rPr>
          <w:sz w:val="22"/>
          <w:szCs w:val="22"/>
        </w:rPr>
        <w:tab/>
        <w:t>a person in respect of whom a member is legally liable for maintenance; or</w:t>
      </w:r>
    </w:p>
    <w:p w14:paraId="7B29B2CF" w14:textId="77777777" w:rsidR="003E75C5" w:rsidRPr="006303B8" w:rsidRDefault="003E75C5" w:rsidP="003E75C5">
      <w:pPr>
        <w:ind w:left="720" w:hanging="720"/>
        <w:rPr>
          <w:sz w:val="22"/>
          <w:szCs w:val="22"/>
        </w:rPr>
      </w:pPr>
    </w:p>
    <w:p w14:paraId="7B29B2D0" w14:textId="77777777" w:rsidR="003E75C5" w:rsidRPr="006303B8" w:rsidRDefault="003E75C5" w:rsidP="003E75C5">
      <w:pPr>
        <w:ind w:left="1440" w:hanging="720"/>
        <w:rPr>
          <w:sz w:val="22"/>
          <w:szCs w:val="22"/>
        </w:rPr>
      </w:pPr>
      <w:r w:rsidRPr="006303B8">
        <w:rPr>
          <w:sz w:val="22"/>
          <w:szCs w:val="22"/>
        </w:rPr>
        <w:t>ii)</w:t>
      </w:r>
      <w:r w:rsidRPr="006303B8">
        <w:rPr>
          <w:sz w:val="22"/>
          <w:szCs w:val="22"/>
        </w:rPr>
        <w:tab/>
        <w:t xml:space="preserve">a person who is in fact, in the opinion of the Trustees, </w:t>
      </w:r>
      <w:proofErr w:type="spellStart"/>
      <w:r w:rsidRPr="006303B8">
        <w:rPr>
          <w:sz w:val="22"/>
          <w:szCs w:val="22"/>
        </w:rPr>
        <w:t>dependant</w:t>
      </w:r>
      <w:proofErr w:type="spellEnd"/>
      <w:r w:rsidRPr="006303B8">
        <w:rPr>
          <w:sz w:val="22"/>
          <w:szCs w:val="22"/>
        </w:rPr>
        <w:t xml:space="preserve"> on the member for maintenance; or</w:t>
      </w:r>
    </w:p>
    <w:p w14:paraId="7B29B2D1" w14:textId="77777777" w:rsidR="003E75C5" w:rsidRPr="006303B8" w:rsidRDefault="003E75C5" w:rsidP="003E75C5">
      <w:pPr>
        <w:ind w:left="720" w:hanging="720"/>
        <w:rPr>
          <w:sz w:val="22"/>
          <w:szCs w:val="22"/>
        </w:rPr>
      </w:pPr>
    </w:p>
    <w:p w14:paraId="7B29B2D2" w14:textId="77777777" w:rsidR="003E75C5" w:rsidRPr="006303B8" w:rsidRDefault="003E75C5" w:rsidP="003E75C5">
      <w:pPr>
        <w:ind w:left="720" w:hanging="720"/>
        <w:rPr>
          <w:sz w:val="22"/>
          <w:szCs w:val="22"/>
        </w:rPr>
      </w:pPr>
      <w:r w:rsidRPr="006303B8">
        <w:rPr>
          <w:sz w:val="22"/>
          <w:szCs w:val="22"/>
        </w:rPr>
        <w:tab/>
        <w:t>iii)</w:t>
      </w:r>
      <w:r w:rsidRPr="006303B8">
        <w:rPr>
          <w:sz w:val="22"/>
          <w:szCs w:val="22"/>
        </w:rPr>
        <w:tab/>
        <w:t xml:space="preserve">the spouse of the member, including a party to a customary union </w:t>
      </w:r>
    </w:p>
    <w:p w14:paraId="7B29B2D3" w14:textId="77777777" w:rsidR="003E75C5" w:rsidRPr="006303B8" w:rsidRDefault="003E75C5" w:rsidP="003E75C5">
      <w:pPr>
        <w:ind w:left="1440"/>
        <w:rPr>
          <w:sz w:val="22"/>
          <w:szCs w:val="22"/>
        </w:rPr>
      </w:pPr>
      <w:r w:rsidRPr="006303B8">
        <w:rPr>
          <w:sz w:val="22"/>
          <w:szCs w:val="22"/>
        </w:rPr>
        <w:t>according to Black law and custom or to a union recognized as a marriage under the tenets of any Asiatic religion; or</w:t>
      </w:r>
    </w:p>
    <w:p w14:paraId="7B29B2D4" w14:textId="77777777" w:rsidR="003E75C5" w:rsidRPr="006303B8" w:rsidRDefault="003E75C5" w:rsidP="003E75C5">
      <w:pPr>
        <w:ind w:left="720" w:hanging="720"/>
        <w:rPr>
          <w:sz w:val="22"/>
          <w:szCs w:val="22"/>
        </w:rPr>
      </w:pPr>
    </w:p>
    <w:p w14:paraId="7B29B2D5" w14:textId="77777777" w:rsidR="003E75C5" w:rsidRPr="006303B8" w:rsidRDefault="003E75C5" w:rsidP="003E75C5">
      <w:pPr>
        <w:ind w:left="1440" w:hanging="720"/>
        <w:rPr>
          <w:sz w:val="22"/>
          <w:szCs w:val="22"/>
        </w:rPr>
      </w:pPr>
      <w:r w:rsidRPr="006303B8">
        <w:rPr>
          <w:sz w:val="22"/>
          <w:szCs w:val="22"/>
        </w:rPr>
        <w:t>iv)</w:t>
      </w:r>
      <w:r w:rsidRPr="006303B8">
        <w:rPr>
          <w:sz w:val="22"/>
          <w:szCs w:val="22"/>
        </w:rPr>
        <w:tab/>
        <w:t>a child of the member, including a posthumous child, an adopted child and an illegitimate child; or</w:t>
      </w:r>
    </w:p>
    <w:p w14:paraId="7B29B2D6" w14:textId="77777777" w:rsidR="003E75C5" w:rsidRPr="006303B8" w:rsidRDefault="003E75C5" w:rsidP="003E75C5">
      <w:pPr>
        <w:ind w:left="720" w:hanging="720"/>
        <w:rPr>
          <w:sz w:val="22"/>
          <w:szCs w:val="22"/>
        </w:rPr>
      </w:pPr>
    </w:p>
    <w:p w14:paraId="7B29B2D7" w14:textId="77777777" w:rsidR="006303B8" w:rsidRPr="006303B8" w:rsidRDefault="003E75C5" w:rsidP="006303B8">
      <w:pPr>
        <w:ind w:left="1440" w:hanging="720"/>
        <w:rPr>
          <w:sz w:val="22"/>
          <w:szCs w:val="22"/>
        </w:rPr>
      </w:pPr>
      <w:r w:rsidRPr="006303B8">
        <w:rPr>
          <w:sz w:val="22"/>
          <w:szCs w:val="22"/>
        </w:rPr>
        <w:t>v)</w:t>
      </w:r>
      <w:r w:rsidRPr="006303B8">
        <w:rPr>
          <w:sz w:val="22"/>
          <w:szCs w:val="22"/>
        </w:rPr>
        <w:tab/>
        <w:t>a person in respect of whom the member would have become legally liable for maintenance had the member not died.</w:t>
      </w:r>
    </w:p>
    <w:p w14:paraId="7B29B2D8" w14:textId="77777777" w:rsidR="006303B8" w:rsidRPr="006303B8" w:rsidRDefault="006303B8" w:rsidP="006303B8">
      <w:pPr>
        <w:ind w:left="1440" w:hanging="720"/>
        <w:rPr>
          <w:sz w:val="22"/>
          <w:szCs w:val="22"/>
        </w:rPr>
      </w:pPr>
    </w:p>
    <w:p w14:paraId="7B29B2D9" w14:textId="77777777" w:rsidR="006303B8" w:rsidRPr="006303B8" w:rsidRDefault="006303B8" w:rsidP="006303B8">
      <w:pPr>
        <w:rPr>
          <w:sz w:val="22"/>
          <w:szCs w:val="22"/>
        </w:rPr>
      </w:pPr>
      <w:r>
        <w:rPr>
          <w:sz w:val="22"/>
          <w:szCs w:val="22"/>
        </w:rPr>
        <w:t xml:space="preserve">4. </w:t>
      </w:r>
      <w:r w:rsidR="003E75C5" w:rsidRPr="006303B8">
        <w:rPr>
          <w:sz w:val="22"/>
          <w:szCs w:val="22"/>
        </w:rPr>
        <w:t xml:space="preserve">Please list all your </w:t>
      </w:r>
      <w:r w:rsidR="003E75C5" w:rsidRPr="006303B8">
        <w:rPr>
          <w:b/>
          <w:sz w:val="22"/>
          <w:szCs w:val="22"/>
        </w:rPr>
        <w:t>“</w:t>
      </w:r>
      <w:proofErr w:type="spellStart"/>
      <w:r w:rsidR="003E75C5" w:rsidRPr="006303B8">
        <w:rPr>
          <w:b/>
          <w:i/>
          <w:sz w:val="22"/>
          <w:szCs w:val="22"/>
        </w:rPr>
        <w:t>Dependants</w:t>
      </w:r>
      <w:proofErr w:type="spellEnd"/>
      <w:r w:rsidR="003E75C5" w:rsidRPr="006303B8">
        <w:rPr>
          <w:b/>
          <w:sz w:val="22"/>
          <w:szCs w:val="22"/>
        </w:rPr>
        <w:t>”</w:t>
      </w:r>
      <w:r w:rsidR="003E75C5" w:rsidRPr="006303B8">
        <w:rPr>
          <w:sz w:val="22"/>
          <w:szCs w:val="22"/>
        </w:rPr>
        <w:t xml:space="preserve"> even if you do not want them to receive any of the money payable on your death – you can show this simply by putting “</w:t>
      </w:r>
      <w:r w:rsidR="003E75C5" w:rsidRPr="006303B8">
        <w:rPr>
          <w:i/>
          <w:sz w:val="22"/>
          <w:szCs w:val="22"/>
        </w:rPr>
        <w:t>No Benefit”</w:t>
      </w:r>
      <w:r w:rsidR="000948DD" w:rsidRPr="006303B8">
        <w:rPr>
          <w:i/>
          <w:sz w:val="22"/>
          <w:szCs w:val="22"/>
        </w:rPr>
        <w:t xml:space="preserve"> </w:t>
      </w:r>
      <w:r w:rsidR="003E75C5" w:rsidRPr="006303B8">
        <w:rPr>
          <w:sz w:val="22"/>
          <w:szCs w:val="22"/>
        </w:rPr>
        <w:t>against a person’s name on the form.</w:t>
      </w:r>
    </w:p>
    <w:p w14:paraId="7B29B2DA" w14:textId="77777777" w:rsidR="006303B8" w:rsidRPr="006303B8" w:rsidRDefault="003E75C5" w:rsidP="006303B8">
      <w:pPr>
        <w:rPr>
          <w:sz w:val="22"/>
          <w:szCs w:val="22"/>
        </w:rPr>
      </w:pPr>
      <w:r w:rsidRPr="006303B8">
        <w:rPr>
          <w:sz w:val="22"/>
          <w:szCs w:val="22"/>
        </w:rPr>
        <w:t xml:space="preserve">You can also nominate one or more people or </w:t>
      </w:r>
      <w:proofErr w:type="spellStart"/>
      <w:r w:rsidRPr="006303B8">
        <w:rPr>
          <w:sz w:val="22"/>
          <w:szCs w:val="22"/>
        </w:rPr>
        <w:t>organisations</w:t>
      </w:r>
      <w:proofErr w:type="spellEnd"/>
      <w:r w:rsidRPr="006303B8">
        <w:rPr>
          <w:sz w:val="22"/>
          <w:szCs w:val="22"/>
        </w:rPr>
        <w:t xml:space="preserve"> who are not </w:t>
      </w:r>
      <w:r w:rsidRPr="006303B8">
        <w:rPr>
          <w:b/>
          <w:sz w:val="22"/>
          <w:szCs w:val="22"/>
        </w:rPr>
        <w:t>“</w:t>
      </w:r>
      <w:proofErr w:type="spellStart"/>
      <w:r w:rsidRPr="006303B8">
        <w:rPr>
          <w:b/>
          <w:i/>
          <w:sz w:val="22"/>
          <w:szCs w:val="22"/>
        </w:rPr>
        <w:t>Dependants</w:t>
      </w:r>
      <w:proofErr w:type="spellEnd"/>
      <w:r w:rsidRPr="006303B8">
        <w:rPr>
          <w:b/>
          <w:sz w:val="22"/>
          <w:szCs w:val="22"/>
        </w:rPr>
        <w:t>”</w:t>
      </w:r>
      <w:r w:rsidR="00656C35" w:rsidRPr="006303B8">
        <w:rPr>
          <w:b/>
          <w:sz w:val="22"/>
          <w:szCs w:val="22"/>
        </w:rPr>
        <w:t xml:space="preserve"> </w:t>
      </w:r>
      <w:r w:rsidRPr="006303B8">
        <w:rPr>
          <w:sz w:val="22"/>
          <w:szCs w:val="22"/>
        </w:rPr>
        <w:t xml:space="preserve">to receive part or all the benefits payable on your death.  These are known as </w:t>
      </w:r>
      <w:r w:rsidRPr="006303B8">
        <w:rPr>
          <w:i/>
          <w:sz w:val="22"/>
          <w:szCs w:val="22"/>
        </w:rPr>
        <w:t xml:space="preserve">“Nominated Beneficiaries” </w:t>
      </w:r>
      <w:r w:rsidRPr="006303B8">
        <w:rPr>
          <w:sz w:val="22"/>
          <w:szCs w:val="22"/>
        </w:rPr>
        <w:t>and if you would like the trustees to pay any of the benefits to such a person or organization, you should give the appropriate details in Part 4 of the Form.  Please note that any step-children must be shown in Part 3 if you want them to receive any bene</w:t>
      </w:r>
    </w:p>
    <w:p w14:paraId="7B29B2DB" w14:textId="77777777" w:rsidR="006266C1" w:rsidRPr="003944C3" w:rsidRDefault="006266C1">
      <w:pPr>
        <w:rPr>
          <w:b/>
        </w:rPr>
      </w:pPr>
      <w:r w:rsidRPr="003944C3">
        <w:rPr>
          <w:b/>
        </w:rPr>
        <w:lastRenderedPageBreak/>
        <w:t>PART 1.</w:t>
      </w:r>
      <w:r w:rsidRPr="003944C3">
        <w:rPr>
          <w:b/>
        </w:rPr>
        <w:tab/>
        <w:t>PERSONAL DETAILS</w:t>
      </w:r>
    </w:p>
    <w:p w14:paraId="7B29B2DC" w14:textId="77777777" w:rsidR="006266C1" w:rsidRDefault="006266C1"/>
    <w:p w14:paraId="7B29B2DD" w14:textId="77777777" w:rsidR="006266C1" w:rsidRDefault="006266C1">
      <w:r>
        <w:tab/>
      </w:r>
      <w:r>
        <w:tab/>
        <w:t>Surname</w:t>
      </w:r>
      <w:r w:rsidR="003944C3">
        <w:t>: _</w:t>
      </w:r>
      <w:r>
        <w:t>_______________________________________________</w:t>
      </w:r>
    </w:p>
    <w:p w14:paraId="7B29B2DE" w14:textId="77777777" w:rsidR="006266C1" w:rsidRDefault="006266C1">
      <w:r>
        <w:tab/>
      </w:r>
      <w:r>
        <w:tab/>
      </w:r>
    </w:p>
    <w:p w14:paraId="7B29B2DF" w14:textId="77777777" w:rsidR="006266C1" w:rsidRDefault="006266C1">
      <w:r>
        <w:tab/>
      </w:r>
      <w:r>
        <w:tab/>
        <w:t>First Names</w:t>
      </w:r>
      <w:r w:rsidR="00D140AC">
        <w:t xml:space="preserve"> </w:t>
      </w:r>
      <w:r>
        <w:t>(in full</w:t>
      </w:r>
      <w:proofErr w:type="gramStart"/>
      <w:r>
        <w:t>):_</w:t>
      </w:r>
      <w:proofErr w:type="gramEnd"/>
      <w:r>
        <w:t>____</w:t>
      </w:r>
      <w:r w:rsidR="00D140AC">
        <w:t>_____</w:t>
      </w:r>
      <w:r>
        <w:t>_________________________________</w:t>
      </w:r>
    </w:p>
    <w:p w14:paraId="7B29B2E0" w14:textId="77777777" w:rsidR="006266C1" w:rsidRDefault="006266C1"/>
    <w:p w14:paraId="7B29B2E1" w14:textId="77777777" w:rsidR="006266C1" w:rsidRDefault="006266C1">
      <w:r>
        <w:tab/>
      </w:r>
      <w:r>
        <w:tab/>
        <w:t>Date of Birth</w:t>
      </w:r>
      <w:r w:rsidR="003944C3">
        <w:t>: _</w:t>
      </w:r>
      <w:r>
        <w:t>___________________________________________</w:t>
      </w:r>
    </w:p>
    <w:p w14:paraId="7B29B2E2" w14:textId="77777777" w:rsidR="00FA185A" w:rsidRDefault="00FA185A"/>
    <w:p w14:paraId="7B29B2E3" w14:textId="77777777" w:rsidR="00FA185A" w:rsidRDefault="00FA185A">
      <w:r>
        <w:tab/>
      </w:r>
      <w:r>
        <w:tab/>
        <w:t xml:space="preserve">Department / </w:t>
      </w:r>
      <w:proofErr w:type="gramStart"/>
      <w:r>
        <w:t>Unit:_</w:t>
      </w:r>
      <w:proofErr w:type="gramEnd"/>
      <w:r>
        <w:t>_______________________________________</w:t>
      </w:r>
    </w:p>
    <w:p w14:paraId="7B29B2E4" w14:textId="77777777" w:rsidR="00FA185A" w:rsidRDefault="00FA185A"/>
    <w:p w14:paraId="7B29B2E5" w14:textId="77777777" w:rsidR="00FA185A" w:rsidRDefault="00FA185A">
      <w:r>
        <w:t xml:space="preserve">                       </w:t>
      </w:r>
      <w:r w:rsidR="00C4707D">
        <w:t xml:space="preserve"> </w:t>
      </w:r>
      <w:r>
        <w:t xml:space="preserve">Position:    _______________________________________________   </w:t>
      </w:r>
    </w:p>
    <w:p w14:paraId="7B29B2E6" w14:textId="77777777" w:rsidR="006266C1" w:rsidRDefault="006266C1"/>
    <w:p w14:paraId="7B29B2E7" w14:textId="77777777" w:rsidR="006303B8" w:rsidRDefault="006303B8"/>
    <w:p w14:paraId="7B29B2E8" w14:textId="77777777" w:rsidR="006303B8" w:rsidRDefault="006303B8"/>
    <w:p w14:paraId="7B29B2E9" w14:textId="77777777" w:rsidR="006303B8" w:rsidRPr="00D12A0B" w:rsidRDefault="006303B8"/>
    <w:p w14:paraId="7B29B2EA" w14:textId="77777777" w:rsidR="00980602" w:rsidRPr="00980602" w:rsidRDefault="00980602">
      <w:pPr>
        <w:rPr>
          <w:b/>
          <w:sz w:val="12"/>
        </w:rPr>
      </w:pPr>
    </w:p>
    <w:p w14:paraId="7B29B2EB" w14:textId="77777777" w:rsidR="006266C1" w:rsidRPr="003944C3" w:rsidRDefault="006266C1">
      <w:pPr>
        <w:rPr>
          <w:b/>
        </w:rPr>
      </w:pPr>
      <w:r w:rsidRPr="003944C3">
        <w:rPr>
          <w:b/>
        </w:rPr>
        <w:t>PART 2.</w:t>
      </w:r>
      <w:r w:rsidRPr="003944C3">
        <w:rPr>
          <w:b/>
        </w:rPr>
        <w:tab/>
        <w:t>DETAILS OF MY SPOUSE AND CHILDREN</w:t>
      </w:r>
    </w:p>
    <w:p w14:paraId="7B29B2EC" w14:textId="77777777" w:rsidR="006266C1" w:rsidRPr="00980602" w:rsidRDefault="006266C1">
      <w:pPr>
        <w:rPr>
          <w:sz w:val="18"/>
        </w:rPr>
      </w:pPr>
    </w:p>
    <w:p w14:paraId="7B29B2ED" w14:textId="77777777" w:rsidR="006266C1" w:rsidRDefault="006266C1">
      <w:r>
        <w:t>The following are the details of my spouse and children and I would like them to receive part or all of any death benefits due in the following proportions:</w:t>
      </w:r>
    </w:p>
    <w:p w14:paraId="7B29B2EE" w14:textId="77777777" w:rsidR="006303B8" w:rsidRDefault="006303B8"/>
    <w:p w14:paraId="7B29B2EF" w14:textId="77777777" w:rsidR="006266C1" w:rsidRDefault="006266C1"/>
    <w:tbl>
      <w:tblPr>
        <w:tblStyle w:val="TableGrid"/>
        <w:tblW w:w="11520" w:type="dxa"/>
        <w:tblInd w:w="-1332" w:type="dxa"/>
        <w:tblLook w:val="01E0" w:firstRow="1" w:lastRow="1" w:firstColumn="1" w:lastColumn="1" w:noHBand="0" w:noVBand="0"/>
      </w:tblPr>
      <w:tblGrid>
        <w:gridCol w:w="3960"/>
        <w:gridCol w:w="2700"/>
        <w:gridCol w:w="2340"/>
        <w:gridCol w:w="2520"/>
      </w:tblGrid>
      <w:tr w:rsidR="006266C1" w14:paraId="7B29B2F4" w14:textId="77777777">
        <w:trPr>
          <w:trHeight w:val="582"/>
        </w:trPr>
        <w:tc>
          <w:tcPr>
            <w:tcW w:w="3960" w:type="dxa"/>
          </w:tcPr>
          <w:p w14:paraId="7B29B2F0" w14:textId="77777777" w:rsidR="006266C1" w:rsidRPr="003944C3" w:rsidRDefault="006266C1">
            <w:pPr>
              <w:rPr>
                <w:b/>
              </w:rPr>
            </w:pPr>
            <w:r w:rsidRPr="003944C3">
              <w:rPr>
                <w:b/>
              </w:rPr>
              <w:t>Surname and Initials</w:t>
            </w:r>
          </w:p>
        </w:tc>
        <w:tc>
          <w:tcPr>
            <w:tcW w:w="2700" w:type="dxa"/>
          </w:tcPr>
          <w:p w14:paraId="7B29B2F1" w14:textId="77777777" w:rsidR="006266C1" w:rsidRPr="003944C3" w:rsidRDefault="006266C1">
            <w:pPr>
              <w:rPr>
                <w:b/>
              </w:rPr>
            </w:pPr>
            <w:r w:rsidRPr="003944C3">
              <w:rPr>
                <w:b/>
              </w:rPr>
              <w:t>Relationship</w:t>
            </w:r>
          </w:p>
        </w:tc>
        <w:tc>
          <w:tcPr>
            <w:tcW w:w="2340" w:type="dxa"/>
          </w:tcPr>
          <w:p w14:paraId="7B29B2F2" w14:textId="77777777" w:rsidR="006266C1" w:rsidRPr="003944C3" w:rsidRDefault="006266C1">
            <w:pPr>
              <w:rPr>
                <w:b/>
              </w:rPr>
            </w:pPr>
            <w:r w:rsidRPr="003944C3">
              <w:rPr>
                <w:b/>
              </w:rPr>
              <w:t>Date of Birth</w:t>
            </w:r>
          </w:p>
        </w:tc>
        <w:tc>
          <w:tcPr>
            <w:tcW w:w="2520" w:type="dxa"/>
          </w:tcPr>
          <w:p w14:paraId="7B29B2F3" w14:textId="77777777" w:rsidR="006266C1" w:rsidRPr="003944C3" w:rsidRDefault="003944C3">
            <w:pPr>
              <w:rPr>
                <w:b/>
              </w:rPr>
            </w:pPr>
            <w:r w:rsidRPr="003944C3">
              <w:rPr>
                <w:b/>
              </w:rPr>
              <w:t>Proportion</w:t>
            </w:r>
            <w:r w:rsidR="006266C1" w:rsidRPr="003944C3">
              <w:rPr>
                <w:b/>
              </w:rPr>
              <w:t xml:space="preserve"> of Death Benefit</w:t>
            </w:r>
            <w:r w:rsidR="00FA185A">
              <w:rPr>
                <w:b/>
              </w:rPr>
              <w:t xml:space="preserve"> </w:t>
            </w:r>
            <w:r w:rsidR="006266C1" w:rsidRPr="003944C3">
              <w:rPr>
                <w:b/>
              </w:rPr>
              <w:t>(e.g</w:t>
            </w:r>
            <w:r w:rsidR="00C20E4D">
              <w:rPr>
                <w:b/>
              </w:rPr>
              <w:t>.</w:t>
            </w:r>
            <w:r w:rsidR="006266C1" w:rsidRPr="003944C3">
              <w:rPr>
                <w:b/>
              </w:rPr>
              <w:t xml:space="preserve"> 50%)</w:t>
            </w:r>
          </w:p>
        </w:tc>
      </w:tr>
      <w:tr w:rsidR="006266C1" w14:paraId="7B29B2F9" w14:textId="77777777">
        <w:trPr>
          <w:trHeight w:val="425"/>
        </w:trPr>
        <w:tc>
          <w:tcPr>
            <w:tcW w:w="3960" w:type="dxa"/>
          </w:tcPr>
          <w:p w14:paraId="7B29B2F5" w14:textId="77777777" w:rsidR="006266C1" w:rsidRDefault="006266C1" w:rsidP="003944C3"/>
        </w:tc>
        <w:tc>
          <w:tcPr>
            <w:tcW w:w="2700" w:type="dxa"/>
          </w:tcPr>
          <w:p w14:paraId="7B29B2F6" w14:textId="77777777" w:rsidR="006266C1" w:rsidRDefault="006266C1" w:rsidP="003944C3"/>
        </w:tc>
        <w:tc>
          <w:tcPr>
            <w:tcW w:w="2340" w:type="dxa"/>
          </w:tcPr>
          <w:p w14:paraId="7B29B2F7" w14:textId="77777777" w:rsidR="006266C1" w:rsidRDefault="006266C1" w:rsidP="003944C3"/>
        </w:tc>
        <w:tc>
          <w:tcPr>
            <w:tcW w:w="2520" w:type="dxa"/>
          </w:tcPr>
          <w:p w14:paraId="7B29B2F8" w14:textId="77777777" w:rsidR="006266C1" w:rsidRDefault="006266C1" w:rsidP="003944C3"/>
        </w:tc>
      </w:tr>
      <w:tr w:rsidR="006266C1" w14:paraId="7B29B2FE" w14:textId="77777777">
        <w:trPr>
          <w:trHeight w:val="459"/>
        </w:trPr>
        <w:tc>
          <w:tcPr>
            <w:tcW w:w="3960" w:type="dxa"/>
          </w:tcPr>
          <w:p w14:paraId="7B29B2FA" w14:textId="77777777" w:rsidR="006266C1" w:rsidRDefault="006266C1" w:rsidP="003944C3"/>
        </w:tc>
        <w:tc>
          <w:tcPr>
            <w:tcW w:w="2700" w:type="dxa"/>
          </w:tcPr>
          <w:p w14:paraId="7B29B2FB" w14:textId="77777777" w:rsidR="006266C1" w:rsidRDefault="006266C1" w:rsidP="003944C3"/>
        </w:tc>
        <w:tc>
          <w:tcPr>
            <w:tcW w:w="2340" w:type="dxa"/>
          </w:tcPr>
          <w:p w14:paraId="7B29B2FC" w14:textId="77777777" w:rsidR="006266C1" w:rsidRDefault="006266C1" w:rsidP="003944C3"/>
        </w:tc>
        <w:tc>
          <w:tcPr>
            <w:tcW w:w="2520" w:type="dxa"/>
          </w:tcPr>
          <w:p w14:paraId="7B29B2FD" w14:textId="77777777" w:rsidR="006266C1" w:rsidRDefault="006266C1" w:rsidP="003944C3"/>
        </w:tc>
      </w:tr>
      <w:tr w:rsidR="006266C1" w14:paraId="7B29B303" w14:textId="77777777">
        <w:trPr>
          <w:trHeight w:val="425"/>
        </w:trPr>
        <w:tc>
          <w:tcPr>
            <w:tcW w:w="3960" w:type="dxa"/>
          </w:tcPr>
          <w:p w14:paraId="7B29B2FF" w14:textId="77777777" w:rsidR="006266C1" w:rsidRDefault="006266C1" w:rsidP="003944C3"/>
        </w:tc>
        <w:tc>
          <w:tcPr>
            <w:tcW w:w="2700" w:type="dxa"/>
          </w:tcPr>
          <w:p w14:paraId="7B29B300" w14:textId="77777777" w:rsidR="006266C1" w:rsidRDefault="006266C1" w:rsidP="003944C3"/>
        </w:tc>
        <w:tc>
          <w:tcPr>
            <w:tcW w:w="2340" w:type="dxa"/>
          </w:tcPr>
          <w:p w14:paraId="7B29B301" w14:textId="77777777" w:rsidR="006266C1" w:rsidRDefault="006266C1" w:rsidP="003944C3"/>
        </w:tc>
        <w:tc>
          <w:tcPr>
            <w:tcW w:w="2520" w:type="dxa"/>
          </w:tcPr>
          <w:p w14:paraId="7B29B302" w14:textId="77777777" w:rsidR="006266C1" w:rsidRDefault="006266C1" w:rsidP="003944C3"/>
        </w:tc>
      </w:tr>
      <w:tr w:rsidR="006266C1" w14:paraId="7B29B308" w14:textId="77777777">
        <w:trPr>
          <w:trHeight w:val="425"/>
        </w:trPr>
        <w:tc>
          <w:tcPr>
            <w:tcW w:w="3960" w:type="dxa"/>
          </w:tcPr>
          <w:p w14:paraId="7B29B304" w14:textId="77777777" w:rsidR="006266C1" w:rsidRDefault="006266C1" w:rsidP="003944C3"/>
        </w:tc>
        <w:tc>
          <w:tcPr>
            <w:tcW w:w="2700" w:type="dxa"/>
          </w:tcPr>
          <w:p w14:paraId="7B29B305" w14:textId="77777777" w:rsidR="006266C1" w:rsidRDefault="006266C1" w:rsidP="003944C3"/>
        </w:tc>
        <w:tc>
          <w:tcPr>
            <w:tcW w:w="2340" w:type="dxa"/>
          </w:tcPr>
          <w:p w14:paraId="7B29B306" w14:textId="77777777" w:rsidR="006266C1" w:rsidRDefault="006266C1" w:rsidP="003944C3"/>
        </w:tc>
        <w:tc>
          <w:tcPr>
            <w:tcW w:w="2520" w:type="dxa"/>
          </w:tcPr>
          <w:p w14:paraId="7B29B307" w14:textId="77777777" w:rsidR="006266C1" w:rsidRDefault="006266C1" w:rsidP="003944C3"/>
        </w:tc>
      </w:tr>
      <w:tr w:rsidR="00DB5B6E" w14:paraId="7B29B30D" w14:textId="77777777">
        <w:trPr>
          <w:trHeight w:val="425"/>
        </w:trPr>
        <w:tc>
          <w:tcPr>
            <w:tcW w:w="3960" w:type="dxa"/>
          </w:tcPr>
          <w:p w14:paraId="7B29B309" w14:textId="77777777" w:rsidR="00DB5B6E" w:rsidRDefault="00DB5B6E" w:rsidP="003944C3"/>
        </w:tc>
        <w:tc>
          <w:tcPr>
            <w:tcW w:w="2700" w:type="dxa"/>
          </w:tcPr>
          <w:p w14:paraId="7B29B30A" w14:textId="77777777" w:rsidR="00DB5B6E" w:rsidRDefault="00DB5B6E" w:rsidP="003944C3"/>
        </w:tc>
        <w:tc>
          <w:tcPr>
            <w:tcW w:w="2340" w:type="dxa"/>
          </w:tcPr>
          <w:p w14:paraId="7B29B30B" w14:textId="77777777" w:rsidR="00DB5B6E" w:rsidRDefault="00DB5B6E" w:rsidP="003944C3"/>
        </w:tc>
        <w:tc>
          <w:tcPr>
            <w:tcW w:w="2520" w:type="dxa"/>
          </w:tcPr>
          <w:p w14:paraId="7B29B30C" w14:textId="77777777" w:rsidR="00DB5B6E" w:rsidRDefault="00DB5B6E" w:rsidP="003944C3"/>
        </w:tc>
      </w:tr>
      <w:tr w:rsidR="00DB5B6E" w14:paraId="7B29B312" w14:textId="77777777">
        <w:trPr>
          <w:trHeight w:val="425"/>
        </w:trPr>
        <w:tc>
          <w:tcPr>
            <w:tcW w:w="3960" w:type="dxa"/>
          </w:tcPr>
          <w:p w14:paraId="7B29B30E" w14:textId="77777777" w:rsidR="00DB5B6E" w:rsidRDefault="00DB5B6E" w:rsidP="003944C3"/>
        </w:tc>
        <w:tc>
          <w:tcPr>
            <w:tcW w:w="2700" w:type="dxa"/>
          </w:tcPr>
          <w:p w14:paraId="7B29B30F" w14:textId="77777777" w:rsidR="00DB5B6E" w:rsidRDefault="00DB5B6E" w:rsidP="003944C3"/>
        </w:tc>
        <w:tc>
          <w:tcPr>
            <w:tcW w:w="2340" w:type="dxa"/>
          </w:tcPr>
          <w:p w14:paraId="7B29B310" w14:textId="77777777" w:rsidR="00DB5B6E" w:rsidRDefault="00DB5B6E" w:rsidP="003944C3"/>
        </w:tc>
        <w:tc>
          <w:tcPr>
            <w:tcW w:w="2520" w:type="dxa"/>
          </w:tcPr>
          <w:p w14:paraId="7B29B311" w14:textId="77777777" w:rsidR="00DB5B6E" w:rsidRDefault="00DB5B6E" w:rsidP="003944C3"/>
        </w:tc>
      </w:tr>
    </w:tbl>
    <w:p w14:paraId="7B29B313" w14:textId="77777777" w:rsidR="003E75C5" w:rsidRPr="00D12A0B" w:rsidRDefault="003E75C5" w:rsidP="006266C1">
      <w:pPr>
        <w:rPr>
          <w:b/>
          <w:sz w:val="6"/>
        </w:rPr>
      </w:pPr>
    </w:p>
    <w:p w14:paraId="7B29B314" w14:textId="77777777" w:rsidR="003E75C5" w:rsidRDefault="003E75C5" w:rsidP="006266C1">
      <w:pPr>
        <w:rPr>
          <w:b/>
        </w:rPr>
      </w:pPr>
    </w:p>
    <w:p w14:paraId="7B29B315" w14:textId="77777777" w:rsidR="006303B8" w:rsidRDefault="006303B8" w:rsidP="006266C1">
      <w:pPr>
        <w:rPr>
          <w:b/>
        </w:rPr>
      </w:pPr>
    </w:p>
    <w:p w14:paraId="7B29B316" w14:textId="77777777" w:rsidR="006303B8" w:rsidRDefault="006303B8" w:rsidP="006266C1">
      <w:pPr>
        <w:rPr>
          <w:b/>
        </w:rPr>
      </w:pPr>
    </w:p>
    <w:p w14:paraId="7B29B317" w14:textId="77777777" w:rsidR="006303B8" w:rsidRDefault="006303B8" w:rsidP="006266C1">
      <w:pPr>
        <w:rPr>
          <w:b/>
        </w:rPr>
      </w:pPr>
    </w:p>
    <w:p w14:paraId="7B29B318" w14:textId="77777777" w:rsidR="006303B8" w:rsidRDefault="006303B8" w:rsidP="006266C1">
      <w:pPr>
        <w:rPr>
          <w:b/>
        </w:rPr>
      </w:pPr>
    </w:p>
    <w:p w14:paraId="7B29B319" w14:textId="77777777" w:rsidR="006303B8" w:rsidRDefault="006303B8" w:rsidP="006266C1">
      <w:pPr>
        <w:rPr>
          <w:b/>
        </w:rPr>
      </w:pPr>
    </w:p>
    <w:p w14:paraId="7B29B31A" w14:textId="77777777" w:rsidR="006303B8" w:rsidRDefault="006303B8" w:rsidP="006266C1">
      <w:pPr>
        <w:rPr>
          <w:b/>
        </w:rPr>
      </w:pPr>
    </w:p>
    <w:p w14:paraId="7B29B31B" w14:textId="77777777" w:rsidR="006303B8" w:rsidRDefault="006303B8" w:rsidP="006266C1">
      <w:pPr>
        <w:rPr>
          <w:b/>
        </w:rPr>
      </w:pPr>
      <w:bookmarkStart w:id="0" w:name="_GoBack"/>
    </w:p>
    <w:bookmarkEnd w:id="0"/>
    <w:p w14:paraId="7B29B31C" w14:textId="77777777" w:rsidR="006303B8" w:rsidRDefault="006303B8" w:rsidP="006266C1">
      <w:pPr>
        <w:rPr>
          <w:b/>
        </w:rPr>
      </w:pPr>
    </w:p>
    <w:p w14:paraId="7B29B31D" w14:textId="77777777" w:rsidR="006303B8" w:rsidRDefault="006303B8" w:rsidP="006266C1">
      <w:pPr>
        <w:rPr>
          <w:b/>
        </w:rPr>
      </w:pPr>
    </w:p>
    <w:p w14:paraId="7B29B31E" w14:textId="77777777" w:rsidR="006266C1" w:rsidRPr="003944C3" w:rsidRDefault="0007579D" w:rsidP="006266C1">
      <w:pPr>
        <w:rPr>
          <w:b/>
        </w:rPr>
      </w:pPr>
      <w:r w:rsidRPr="003944C3">
        <w:rPr>
          <w:b/>
        </w:rPr>
        <w:t>PART 3.</w:t>
      </w:r>
      <w:r w:rsidRPr="003944C3">
        <w:rPr>
          <w:b/>
        </w:rPr>
        <w:tab/>
        <w:t>OTHER DEPENDANTS</w:t>
      </w:r>
    </w:p>
    <w:p w14:paraId="7B29B31F" w14:textId="77777777" w:rsidR="002B3D44" w:rsidRDefault="002B3D44" w:rsidP="006266C1">
      <w:pPr>
        <w:rPr>
          <w:sz w:val="14"/>
        </w:rPr>
      </w:pPr>
    </w:p>
    <w:p w14:paraId="7B29B320" w14:textId="77777777" w:rsidR="0007579D" w:rsidRDefault="0007579D" w:rsidP="006266C1">
      <w:r>
        <w:t xml:space="preserve">The following persons are also </w:t>
      </w:r>
      <w:proofErr w:type="spellStart"/>
      <w:r>
        <w:t>dependant</w:t>
      </w:r>
      <w:proofErr w:type="spellEnd"/>
      <w:r>
        <w:t xml:space="preserve"> on me for support and I would like them to receive that part of the death benefit that I have detailed hereunder:</w:t>
      </w:r>
    </w:p>
    <w:p w14:paraId="7B29B321" w14:textId="77777777" w:rsidR="0007579D" w:rsidRDefault="0007579D" w:rsidP="006266C1"/>
    <w:tbl>
      <w:tblPr>
        <w:tblStyle w:val="TableGrid"/>
        <w:tblW w:w="11520" w:type="dxa"/>
        <w:tblInd w:w="-1332" w:type="dxa"/>
        <w:tblLook w:val="01E0" w:firstRow="1" w:lastRow="1" w:firstColumn="1" w:lastColumn="1" w:noHBand="0" w:noVBand="0"/>
      </w:tblPr>
      <w:tblGrid>
        <w:gridCol w:w="3616"/>
        <w:gridCol w:w="3044"/>
        <w:gridCol w:w="2340"/>
        <w:gridCol w:w="2520"/>
      </w:tblGrid>
      <w:tr w:rsidR="006266C1" w14:paraId="7B29B326" w14:textId="77777777">
        <w:trPr>
          <w:trHeight w:val="885"/>
        </w:trPr>
        <w:tc>
          <w:tcPr>
            <w:tcW w:w="3616" w:type="dxa"/>
          </w:tcPr>
          <w:p w14:paraId="7B29B322" w14:textId="77777777" w:rsidR="006266C1" w:rsidRPr="003944C3" w:rsidRDefault="006266C1" w:rsidP="003944C3">
            <w:pPr>
              <w:rPr>
                <w:b/>
              </w:rPr>
            </w:pPr>
            <w:r w:rsidRPr="003944C3">
              <w:rPr>
                <w:b/>
              </w:rPr>
              <w:t>Surname and Initials</w:t>
            </w:r>
          </w:p>
        </w:tc>
        <w:tc>
          <w:tcPr>
            <w:tcW w:w="3044" w:type="dxa"/>
          </w:tcPr>
          <w:p w14:paraId="7B29B323" w14:textId="77777777" w:rsidR="006266C1" w:rsidRPr="003944C3" w:rsidRDefault="006266C1" w:rsidP="003944C3">
            <w:pPr>
              <w:rPr>
                <w:b/>
              </w:rPr>
            </w:pPr>
            <w:r w:rsidRPr="003944C3">
              <w:rPr>
                <w:b/>
              </w:rPr>
              <w:t>Relationship</w:t>
            </w:r>
          </w:p>
        </w:tc>
        <w:tc>
          <w:tcPr>
            <w:tcW w:w="2340" w:type="dxa"/>
          </w:tcPr>
          <w:p w14:paraId="7B29B324" w14:textId="77777777" w:rsidR="006266C1" w:rsidRPr="003944C3" w:rsidRDefault="006266C1" w:rsidP="003944C3">
            <w:pPr>
              <w:rPr>
                <w:b/>
              </w:rPr>
            </w:pPr>
            <w:r w:rsidRPr="003944C3">
              <w:rPr>
                <w:b/>
              </w:rPr>
              <w:t>Date of Birth</w:t>
            </w:r>
          </w:p>
        </w:tc>
        <w:tc>
          <w:tcPr>
            <w:tcW w:w="2520" w:type="dxa"/>
          </w:tcPr>
          <w:p w14:paraId="7B29B325" w14:textId="77777777" w:rsidR="006266C1" w:rsidRPr="003944C3" w:rsidRDefault="003944C3" w:rsidP="003944C3">
            <w:pPr>
              <w:rPr>
                <w:b/>
              </w:rPr>
            </w:pPr>
            <w:r w:rsidRPr="003944C3">
              <w:rPr>
                <w:b/>
              </w:rPr>
              <w:t>Proportion</w:t>
            </w:r>
            <w:r w:rsidR="006266C1" w:rsidRPr="003944C3">
              <w:rPr>
                <w:b/>
              </w:rPr>
              <w:t xml:space="preserve"> of Death Benefit</w:t>
            </w:r>
            <w:r w:rsidR="009D0E85">
              <w:rPr>
                <w:b/>
              </w:rPr>
              <w:t xml:space="preserve"> </w:t>
            </w:r>
            <w:r w:rsidR="006266C1" w:rsidRPr="003944C3">
              <w:rPr>
                <w:b/>
              </w:rPr>
              <w:t>(</w:t>
            </w:r>
            <w:r w:rsidRPr="003944C3">
              <w:rPr>
                <w:b/>
              </w:rPr>
              <w:t>e.g.</w:t>
            </w:r>
            <w:r w:rsidR="006266C1" w:rsidRPr="003944C3">
              <w:rPr>
                <w:b/>
              </w:rPr>
              <w:t xml:space="preserve"> 50%)</w:t>
            </w:r>
          </w:p>
        </w:tc>
      </w:tr>
      <w:tr w:rsidR="006266C1" w14:paraId="7B29B32B" w14:textId="77777777">
        <w:trPr>
          <w:trHeight w:val="425"/>
        </w:trPr>
        <w:tc>
          <w:tcPr>
            <w:tcW w:w="3616" w:type="dxa"/>
          </w:tcPr>
          <w:p w14:paraId="7B29B327" w14:textId="77777777" w:rsidR="006266C1" w:rsidRDefault="006266C1" w:rsidP="003944C3"/>
        </w:tc>
        <w:tc>
          <w:tcPr>
            <w:tcW w:w="3044" w:type="dxa"/>
          </w:tcPr>
          <w:p w14:paraId="7B29B328" w14:textId="77777777" w:rsidR="006266C1" w:rsidRDefault="006266C1" w:rsidP="003944C3"/>
        </w:tc>
        <w:tc>
          <w:tcPr>
            <w:tcW w:w="2340" w:type="dxa"/>
          </w:tcPr>
          <w:p w14:paraId="7B29B329" w14:textId="77777777" w:rsidR="006266C1" w:rsidRDefault="006266C1" w:rsidP="003944C3"/>
        </w:tc>
        <w:tc>
          <w:tcPr>
            <w:tcW w:w="2520" w:type="dxa"/>
          </w:tcPr>
          <w:p w14:paraId="7B29B32A" w14:textId="77777777" w:rsidR="006266C1" w:rsidRDefault="006266C1" w:rsidP="003944C3"/>
        </w:tc>
      </w:tr>
      <w:tr w:rsidR="006266C1" w14:paraId="7B29B330" w14:textId="77777777">
        <w:trPr>
          <w:trHeight w:val="459"/>
        </w:trPr>
        <w:tc>
          <w:tcPr>
            <w:tcW w:w="3616" w:type="dxa"/>
          </w:tcPr>
          <w:p w14:paraId="7B29B32C" w14:textId="77777777" w:rsidR="006266C1" w:rsidRDefault="006266C1" w:rsidP="003944C3"/>
        </w:tc>
        <w:tc>
          <w:tcPr>
            <w:tcW w:w="3044" w:type="dxa"/>
          </w:tcPr>
          <w:p w14:paraId="7B29B32D" w14:textId="77777777" w:rsidR="006266C1" w:rsidRDefault="006266C1" w:rsidP="003944C3"/>
        </w:tc>
        <w:tc>
          <w:tcPr>
            <w:tcW w:w="2340" w:type="dxa"/>
          </w:tcPr>
          <w:p w14:paraId="7B29B32E" w14:textId="77777777" w:rsidR="006266C1" w:rsidRDefault="006266C1" w:rsidP="003944C3"/>
        </w:tc>
        <w:tc>
          <w:tcPr>
            <w:tcW w:w="2520" w:type="dxa"/>
          </w:tcPr>
          <w:p w14:paraId="7B29B32F" w14:textId="77777777" w:rsidR="006266C1" w:rsidRDefault="006266C1" w:rsidP="003944C3"/>
        </w:tc>
      </w:tr>
      <w:tr w:rsidR="006266C1" w14:paraId="7B29B335" w14:textId="77777777">
        <w:trPr>
          <w:trHeight w:val="425"/>
        </w:trPr>
        <w:tc>
          <w:tcPr>
            <w:tcW w:w="3616" w:type="dxa"/>
          </w:tcPr>
          <w:p w14:paraId="7B29B331" w14:textId="77777777" w:rsidR="006266C1" w:rsidRDefault="006266C1" w:rsidP="003944C3"/>
        </w:tc>
        <w:tc>
          <w:tcPr>
            <w:tcW w:w="3044" w:type="dxa"/>
          </w:tcPr>
          <w:p w14:paraId="7B29B332" w14:textId="77777777" w:rsidR="006266C1" w:rsidRDefault="006266C1" w:rsidP="003944C3"/>
        </w:tc>
        <w:tc>
          <w:tcPr>
            <w:tcW w:w="2340" w:type="dxa"/>
          </w:tcPr>
          <w:p w14:paraId="7B29B333" w14:textId="77777777" w:rsidR="006266C1" w:rsidRDefault="006266C1" w:rsidP="003944C3"/>
        </w:tc>
        <w:tc>
          <w:tcPr>
            <w:tcW w:w="2520" w:type="dxa"/>
          </w:tcPr>
          <w:p w14:paraId="7B29B334" w14:textId="77777777" w:rsidR="006266C1" w:rsidRDefault="006266C1" w:rsidP="003944C3"/>
        </w:tc>
      </w:tr>
      <w:tr w:rsidR="006266C1" w14:paraId="7B29B33A" w14:textId="77777777">
        <w:trPr>
          <w:trHeight w:val="425"/>
        </w:trPr>
        <w:tc>
          <w:tcPr>
            <w:tcW w:w="3616" w:type="dxa"/>
          </w:tcPr>
          <w:p w14:paraId="7B29B336" w14:textId="77777777" w:rsidR="006266C1" w:rsidRDefault="006266C1" w:rsidP="003944C3"/>
        </w:tc>
        <w:tc>
          <w:tcPr>
            <w:tcW w:w="3044" w:type="dxa"/>
          </w:tcPr>
          <w:p w14:paraId="7B29B337" w14:textId="77777777" w:rsidR="006266C1" w:rsidRDefault="006266C1" w:rsidP="003944C3"/>
        </w:tc>
        <w:tc>
          <w:tcPr>
            <w:tcW w:w="2340" w:type="dxa"/>
          </w:tcPr>
          <w:p w14:paraId="7B29B338" w14:textId="77777777" w:rsidR="006266C1" w:rsidRDefault="006266C1" w:rsidP="003944C3"/>
        </w:tc>
        <w:tc>
          <w:tcPr>
            <w:tcW w:w="2520" w:type="dxa"/>
          </w:tcPr>
          <w:p w14:paraId="7B29B339" w14:textId="77777777" w:rsidR="006266C1" w:rsidRDefault="006266C1" w:rsidP="003944C3"/>
        </w:tc>
      </w:tr>
      <w:tr w:rsidR="006266C1" w14:paraId="7B29B33F" w14:textId="77777777">
        <w:trPr>
          <w:trHeight w:val="459"/>
        </w:trPr>
        <w:tc>
          <w:tcPr>
            <w:tcW w:w="3616" w:type="dxa"/>
          </w:tcPr>
          <w:p w14:paraId="7B29B33B" w14:textId="77777777" w:rsidR="006266C1" w:rsidRDefault="006266C1" w:rsidP="003944C3"/>
        </w:tc>
        <w:tc>
          <w:tcPr>
            <w:tcW w:w="3044" w:type="dxa"/>
          </w:tcPr>
          <w:p w14:paraId="7B29B33C" w14:textId="77777777" w:rsidR="006266C1" w:rsidRDefault="006266C1" w:rsidP="003944C3"/>
        </w:tc>
        <w:tc>
          <w:tcPr>
            <w:tcW w:w="2340" w:type="dxa"/>
          </w:tcPr>
          <w:p w14:paraId="7B29B33D" w14:textId="77777777" w:rsidR="006266C1" w:rsidRDefault="006266C1" w:rsidP="003944C3"/>
        </w:tc>
        <w:tc>
          <w:tcPr>
            <w:tcW w:w="2520" w:type="dxa"/>
          </w:tcPr>
          <w:p w14:paraId="7B29B33E" w14:textId="77777777" w:rsidR="006266C1" w:rsidRDefault="006266C1" w:rsidP="003944C3"/>
        </w:tc>
      </w:tr>
    </w:tbl>
    <w:p w14:paraId="7B29B340" w14:textId="77777777" w:rsidR="00C438D9" w:rsidRPr="00980602" w:rsidRDefault="00C438D9">
      <w:pPr>
        <w:rPr>
          <w:sz w:val="10"/>
        </w:rPr>
      </w:pPr>
    </w:p>
    <w:p w14:paraId="7B29B341" w14:textId="77777777" w:rsidR="00C438D9" w:rsidRPr="003944C3" w:rsidRDefault="00C438D9">
      <w:pPr>
        <w:rPr>
          <w:b/>
        </w:rPr>
      </w:pPr>
      <w:r w:rsidRPr="003944C3">
        <w:rPr>
          <w:b/>
        </w:rPr>
        <w:t>PART 4.</w:t>
      </w:r>
      <w:r w:rsidRPr="003944C3">
        <w:rPr>
          <w:b/>
        </w:rPr>
        <w:tab/>
        <w:t>NOMINEES</w:t>
      </w:r>
    </w:p>
    <w:p w14:paraId="7B29B342" w14:textId="77777777" w:rsidR="00C438D9" w:rsidRPr="00980602" w:rsidRDefault="00C438D9">
      <w:pPr>
        <w:rPr>
          <w:sz w:val="14"/>
        </w:rPr>
      </w:pPr>
    </w:p>
    <w:p w14:paraId="7B29B343" w14:textId="77777777" w:rsidR="00C438D9" w:rsidRDefault="00C438D9">
      <w:r>
        <w:t xml:space="preserve">I would like to nominate the following people who are not financially </w:t>
      </w:r>
      <w:proofErr w:type="spellStart"/>
      <w:r>
        <w:t>dependant</w:t>
      </w:r>
      <w:proofErr w:type="spellEnd"/>
      <w:r>
        <w:t xml:space="preserve"> on me to receive that part of the death benefits that I have detailed hereunder:</w:t>
      </w:r>
    </w:p>
    <w:p w14:paraId="7B29B344" w14:textId="77777777" w:rsidR="00C438D9" w:rsidRDefault="00C438D9"/>
    <w:p w14:paraId="7B29B345" w14:textId="77777777" w:rsidR="00C438D9" w:rsidRDefault="00C438D9" w:rsidP="00C438D9"/>
    <w:tbl>
      <w:tblPr>
        <w:tblStyle w:val="TableGrid"/>
        <w:tblW w:w="11520" w:type="dxa"/>
        <w:tblInd w:w="-1332" w:type="dxa"/>
        <w:tblLook w:val="01E0" w:firstRow="1" w:lastRow="1" w:firstColumn="1" w:lastColumn="1" w:noHBand="0" w:noVBand="0"/>
      </w:tblPr>
      <w:tblGrid>
        <w:gridCol w:w="3616"/>
        <w:gridCol w:w="3044"/>
        <w:gridCol w:w="2340"/>
        <w:gridCol w:w="2520"/>
      </w:tblGrid>
      <w:tr w:rsidR="00C438D9" w14:paraId="7B29B34A" w14:textId="77777777">
        <w:trPr>
          <w:trHeight w:val="885"/>
        </w:trPr>
        <w:tc>
          <w:tcPr>
            <w:tcW w:w="3616" w:type="dxa"/>
          </w:tcPr>
          <w:p w14:paraId="7B29B346" w14:textId="77777777" w:rsidR="00C438D9" w:rsidRPr="003944C3" w:rsidRDefault="00C438D9" w:rsidP="003944C3">
            <w:pPr>
              <w:rPr>
                <w:b/>
              </w:rPr>
            </w:pPr>
            <w:r w:rsidRPr="003944C3">
              <w:rPr>
                <w:b/>
              </w:rPr>
              <w:t>Surname and Initials</w:t>
            </w:r>
          </w:p>
        </w:tc>
        <w:tc>
          <w:tcPr>
            <w:tcW w:w="3044" w:type="dxa"/>
          </w:tcPr>
          <w:p w14:paraId="7B29B347" w14:textId="77777777" w:rsidR="00C438D9" w:rsidRPr="003944C3" w:rsidRDefault="00C438D9" w:rsidP="003944C3">
            <w:pPr>
              <w:rPr>
                <w:b/>
              </w:rPr>
            </w:pPr>
            <w:r w:rsidRPr="003944C3">
              <w:rPr>
                <w:b/>
              </w:rPr>
              <w:t>Relationship</w:t>
            </w:r>
          </w:p>
        </w:tc>
        <w:tc>
          <w:tcPr>
            <w:tcW w:w="2340" w:type="dxa"/>
          </w:tcPr>
          <w:p w14:paraId="7B29B348" w14:textId="77777777" w:rsidR="00C438D9" w:rsidRPr="003944C3" w:rsidRDefault="00C438D9" w:rsidP="003944C3">
            <w:pPr>
              <w:rPr>
                <w:b/>
              </w:rPr>
            </w:pPr>
            <w:r w:rsidRPr="003944C3">
              <w:rPr>
                <w:b/>
              </w:rPr>
              <w:t>Date of Birth</w:t>
            </w:r>
          </w:p>
        </w:tc>
        <w:tc>
          <w:tcPr>
            <w:tcW w:w="2520" w:type="dxa"/>
          </w:tcPr>
          <w:p w14:paraId="7B29B349" w14:textId="77777777" w:rsidR="00C438D9" w:rsidRPr="003944C3" w:rsidRDefault="003944C3" w:rsidP="003944C3">
            <w:pPr>
              <w:rPr>
                <w:b/>
              </w:rPr>
            </w:pPr>
            <w:r w:rsidRPr="003944C3">
              <w:rPr>
                <w:b/>
              </w:rPr>
              <w:t>Proportion</w:t>
            </w:r>
            <w:r w:rsidR="00C438D9" w:rsidRPr="003944C3">
              <w:rPr>
                <w:b/>
              </w:rPr>
              <w:t xml:space="preserve"> of Death Benefit</w:t>
            </w:r>
            <w:r w:rsidR="00D65E17">
              <w:rPr>
                <w:b/>
              </w:rPr>
              <w:t xml:space="preserve"> </w:t>
            </w:r>
            <w:r w:rsidR="00C438D9" w:rsidRPr="003944C3">
              <w:rPr>
                <w:b/>
              </w:rPr>
              <w:t>(</w:t>
            </w:r>
            <w:r w:rsidRPr="003944C3">
              <w:rPr>
                <w:b/>
              </w:rPr>
              <w:t>e.g.</w:t>
            </w:r>
            <w:r w:rsidR="00C438D9" w:rsidRPr="003944C3">
              <w:rPr>
                <w:b/>
              </w:rPr>
              <w:t xml:space="preserve"> 50%)</w:t>
            </w:r>
          </w:p>
        </w:tc>
      </w:tr>
      <w:tr w:rsidR="00C438D9" w14:paraId="7B29B34F" w14:textId="77777777">
        <w:trPr>
          <w:trHeight w:val="425"/>
        </w:trPr>
        <w:tc>
          <w:tcPr>
            <w:tcW w:w="3616" w:type="dxa"/>
          </w:tcPr>
          <w:p w14:paraId="7B29B34B" w14:textId="77777777" w:rsidR="00C438D9" w:rsidRDefault="00C438D9" w:rsidP="003944C3"/>
        </w:tc>
        <w:tc>
          <w:tcPr>
            <w:tcW w:w="3044" w:type="dxa"/>
          </w:tcPr>
          <w:p w14:paraId="7B29B34C" w14:textId="77777777" w:rsidR="00C438D9" w:rsidRDefault="00C438D9" w:rsidP="003944C3"/>
        </w:tc>
        <w:tc>
          <w:tcPr>
            <w:tcW w:w="2340" w:type="dxa"/>
          </w:tcPr>
          <w:p w14:paraId="7B29B34D" w14:textId="77777777" w:rsidR="00C438D9" w:rsidRDefault="00C438D9" w:rsidP="003944C3"/>
        </w:tc>
        <w:tc>
          <w:tcPr>
            <w:tcW w:w="2520" w:type="dxa"/>
          </w:tcPr>
          <w:p w14:paraId="7B29B34E" w14:textId="77777777" w:rsidR="00C438D9" w:rsidRDefault="00C438D9" w:rsidP="003944C3"/>
        </w:tc>
      </w:tr>
      <w:tr w:rsidR="00C438D9" w14:paraId="7B29B354" w14:textId="77777777">
        <w:trPr>
          <w:trHeight w:val="459"/>
        </w:trPr>
        <w:tc>
          <w:tcPr>
            <w:tcW w:w="3616" w:type="dxa"/>
          </w:tcPr>
          <w:p w14:paraId="7B29B350" w14:textId="77777777" w:rsidR="00C438D9" w:rsidRDefault="00C438D9" w:rsidP="003944C3"/>
        </w:tc>
        <w:tc>
          <w:tcPr>
            <w:tcW w:w="3044" w:type="dxa"/>
          </w:tcPr>
          <w:p w14:paraId="7B29B351" w14:textId="77777777" w:rsidR="00C438D9" w:rsidRDefault="00C438D9" w:rsidP="003944C3"/>
        </w:tc>
        <w:tc>
          <w:tcPr>
            <w:tcW w:w="2340" w:type="dxa"/>
          </w:tcPr>
          <w:p w14:paraId="7B29B352" w14:textId="77777777" w:rsidR="00C438D9" w:rsidRDefault="00C438D9" w:rsidP="003944C3"/>
        </w:tc>
        <w:tc>
          <w:tcPr>
            <w:tcW w:w="2520" w:type="dxa"/>
          </w:tcPr>
          <w:p w14:paraId="7B29B353" w14:textId="77777777" w:rsidR="00C438D9" w:rsidRDefault="00C438D9" w:rsidP="003944C3"/>
        </w:tc>
      </w:tr>
      <w:tr w:rsidR="00C438D9" w14:paraId="7B29B359" w14:textId="77777777">
        <w:trPr>
          <w:trHeight w:val="425"/>
        </w:trPr>
        <w:tc>
          <w:tcPr>
            <w:tcW w:w="3616" w:type="dxa"/>
          </w:tcPr>
          <w:p w14:paraId="7B29B355" w14:textId="77777777" w:rsidR="00C438D9" w:rsidRDefault="00C438D9" w:rsidP="003944C3"/>
        </w:tc>
        <w:tc>
          <w:tcPr>
            <w:tcW w:w="3044" w:type="dxa"/>
          </w:tcPr>
          <w:p w14:paraId="7B29B356" w14:textId="77777777" w:rsidR="00C438D9" w:rsidRDefault="00C438D9" w:rsidP="003944C3"/>
        </w:tc>
        <w:tc>
          <w:tcPr>
            <w:tcW w:w="2340" w:type="dxa"/>
          </w:tcPr>
          <w:p w14:paraId="7B29B357" w14:textId="77777777" w:rsidR="00C438D9" w:rsidRDefault="00C438D9" w:rsidP="003944C3"/>
        </w:tc>
        <w:tc>
          <w:tcPr>
            <w:tcW w:w="2520" w:type="dxa"/>
          </w:tcPr>
          <w:p w14:paraId="7B29B358" w14:textId="77777777" w:rsidR="00C438D9" w:rsidRDefault="00C438D9" w:rsidP="003944C3"/>
        </w:tc>
      </w:tr>
      <w:tr w:rsidR="00C438D9" w14:paraId="7B29B35E" w14:textId="77777777">
        <w:trPr>
          <w:trHeight w:val="425"/>
        </w:trPr>
        <w:tc>
          <w:tcPr>
            <w:tcW w:w="3616" w:type="dxa"/>
          </w:tcPr>
          <w:p w14:paraId="7B29B35A" w14:textId="77777777" w:rsidR="00C438D9" w:rsidRDefault="00C438D9" w:rsidP="003944C3"/>
        </w:tc>
        <w:tc>
          <w:tcPr>
            <w:tcW w:w="3044" w:type="dxa"/>
          </w:tcPr>
          <w:p w14:paraId="7B29B35B" w14:textId="77777777" w:rsidR="00C438D9" w:rsidRDefault="00C438D9" w:rsidP="003944C3"/>
        </w:tc>
        <w:tc>
          <w:tcPr>
            <w:tcW w:w="2340" w:type="dxa"/>
          </w:tcPr>
          <w:p w14:paraId="7B29B35C" w14:textId="77777777" w:rsidR="00C438D9" w:rsidRDefault="00C438D9" w:rsidP="003944C3"/>
        </w:tc>
        <w:tc>
          <w:tcPr>
            <w:tcW w:w="2520" w:type="dxa"/>
          </w:tcPr>
          <w:p w14:paraId="7B29B35D" w14:textId="77777777" w:rsidR="00C438D9" w:rsidRDefault="00C438D9" w:rsidP="003944C3"/>
        </w:tc>
      </w:tr>
      <w:tr w:rsidR="00C438D9" w14:paraId="7B29B363" w14:textId="77777777">
        <w:trPr>
          <w:trHeight w:val="459"/>
        </w:trPr>
        <w:tc>
          <w:tcPr>
            <w:tcW w:w="3616" w:type="dxa"/>
          </w:tcPr>
          <w:p w14:paraId="7B29B35F" w14:textId="77777777" w:rsidR="00C438D9" w:rsidRDefault="00C438D9" w:rsidP="003944C3"/>
        </w:tc>
        <w:tc>
          <w:tcPr>
            <w:tcW w:w="3044" w:type="dxa"/>
          </w:tcPr>
          <w:p w14:paraId="7B29B360" w14:textId="77777777" w:rsidR="00C438D9" w:rsidRDefault="00C438D9" w:rsidP="003944C3"/>
        </w:tc>
        <w:tc>
          <w:tcPr>
            <w:tcW w:w="2340" w:type="dxa"/>
          </w:tcPr>
          <w:p w14:paraId="7B29B361" w14:textId="77777777" w:rsidR="00C438D9" w:rsidRDefault="00C438D9" w:rsidP="003944C3"/>
        </w:tc>
        <w:tc>
          <w:tcPr>
            <w:tcW w:w="2520" w:type="dxa"/>
          </w:tcPr>
          <w:p w14:paraId="7B29B362" w14:textId="77777777" w:rsidR="00C438D9" w:rsidRDefault="00C438D9" w:rsidP="003944C3"/>
        </w:tc>
      </w:tr>
    </w:tbl>
    <w:p w14:paraId="7B29B364" w14:textId="77777777" w:rsidR="00C438D9" w:rsidRDefault="00C438D9" w:rsidP="00C438D9"/>
    <w:p w14:paraId="7B29B365" w14:textId="77777777" w:rsidR="009D0E85" w:rsidRDefault="009D0E85" w:rsidP="00C438D9"/>
    <w:p w14:paraId="7B29B366" w14:textId="77777777" w:rsidR="00AD6DB8" w:rsidRDefault="00AD6DB8" w:rsidP="00C438D9"/>
    <w:p w14:paraId="7B29B367" w14:textId="77777777" w:rsidR="00C438D9" w:rsidRDefault="00C438D9">
      <w:r>
        <w:t>__________________________</w:t>
      </w:r>
      <w:r w:rsidR="00BD5F84">
        <w:t>___</w:t>
      </w:r>
      <w:r>
        <w:t>_____</w:t>
      </w:r>
      <w:r>
        <w:tab/>
      </w:r>
      <w:r w:rsidR="00BD5F84">
        <w:t xml:space="preserve">        </w:t>
      </w:r>
      <w:r>
        <w:t>____________</w:t>
      </w:r>
      <w:r w:rsidR="00BD5F84">
        <w:t>_______</w:t>
      </w:r>
      <w:r>
        <w:t>_____________</w:t>
      </w:r>
    </w:p>
    <w:p w14:paraId="7B29B368" w14:textId="77777777" w:rsidR="009D0E85" w:rsidRPr="006303B8" w:rsidRDefault="00C438D9">
      <w:pPr>
        <w:rPr>
          <w:b/>
        </w:rPr>
      </w:pPr>
      <w:r w:rsidRPr="002B3D44">
        <w:rPr>
          <w:b/>
        </w:rPr>
        <w:t xml:space="preserve">               SIGNATURE</w:t>
      </w:r>
      <w:r w:rsidRPr="002B3D44">
        <w:rPr>
          <w:b/>
        </w:rPr>
        <w:tab/>
      </w:r>
      <w:r w:rsidRPr="002B3D44">
        <w:rPr>
          <w:b/>
        </w:rPr>
        <w:tab/>
      </w:r>
      <w:r w:rsidRPr="002B3D44">
        <w:rPr>
          <w:b/>
        </w:rPr>
        <w:tab/>
      </w:r>
      <w:r w:rsidRPr="002B3D44">
        <w:rPr>
          <w:b/>
        </w:rPr>
        <w:tab/>
      </w:r>
      <w:r w:rsidR="00BD5F84">
        <w:rPr>
          <w:b/>
        </w:rPr>
        <w:t xml:space="preserve">                </w:t>
      </w:r>
      <w:r w:rsidRPr="002B3D44">
        <w:rPr>
          <w:b/>
        </w:rPr>
        <w:t>DATE</w:t>
      </w:r>
    </w:p>
    <w:sectPr w:rsidR="009D0E85" w:rsidRPr="006303B8">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29B36B" w14:textId="77777777" w:rsidR="00782122" w:rsidRDefault="00782122" w:rsidP="006303B8">
      <w:r>
        <w:separator/>
      </w:r>
    </w:p>
  </w:endnote>
  <w:endnote w:type="continuationSeparator" w:id="0">
    <w:p w14:paraId="7B29B36C" w14:textId="77777777" w:rsidR="00782122" w:rsidRDefault="00782122" w:rsidP="00630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9B36F" w14:textId="77777777" w:rsidR="00E21F98" w:rsidRDefault="00E21F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9B370" w14:textId="77777777" w:rsidR="00E21F98" w:rsidRDefault="00E21F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9B372" w14:textId="77777777" w:rsidR="00E21F98" w:rsidRDefault="00E21F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29B369" w14:textId="77777777" w:rsidR="00782122" w:rsidRDefault="00782122" w:rsidP="006303B8">
      <w:r>
        <w:separator/>
      </w:r>
    </w:p>
  </w:footnote>
  <w:footnote w:type="continuationSeparator" w:id="0">
    <w:p w14:paraId="7B29B36A" w14:textId="77777777" w:rsidR="00782122" w:rsidRDefault="00782122" w:rsidP="006303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9B36D" w14:textId="77777777" w:rsidR="00E21F98" w:rsidRDefault="00E21F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9B36E" w14:textId="77777777" w:rsidR="006303B8" w:rsidRDefault="006303B8">
    <w:pPr>
      <w:pStyle w:val="Header"/>
    </w:pPr>
    <w:r>
      <w:t xml:space="preserve">                                                   </w:t>
    </w:r>
    <w:r w:rsidR="00E21F98">
      <w:rPr>
        <w:noProof/>
        <w:lang w:val="en-ZA" w:eastAsia="en-ZA"/>
      </w:rPr>
      <w:drawing>
        <wp:inline distT="0" distB="0" distL="0" distR="0" wp14:anchorId="7B29B373" wp14:editId="7B29B374">
          <wp:extent cx="1514475" cy="13430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514475" cy="1343025"/>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9B371" w14:textId="77777777" w:rsidR="00E21F98" w:rsidRDefault="00E21F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4059C8"/>
    <w:multiLevelType w:val="hybridMultilevel"/>
    <w:tmpl w:val="A37A2A1C"/>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1BD75AD"/>
    <w:multiLevelType w:val="hybridMultilevel"/>
    <w:tmpl w:val="78B2DE4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5E4246ED"/>
    <w:multiLevelType w:val="hybridMultilevel"/>
    <w:tmpl w:val="CBE0FD4E"/>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3B8"/>
    <w:rsid w:val="00072EAC"/>
    <w:rsid w:val="0007579D"/>
    <w:rsid w:val="000948DD"/>
    <w:rsid w:val="001540F9"/>
    <w:rsid w:val="00154446"/>
    <w:rsid w:val="00210E69"/>
    <w:rsid w:val="00281980"/>
    <w:rsid w:val="002B3D44"/>
    <w:rsid w:val="002C7144"/>
    <w:rsid w:val="003446A4"/>
    <w:rsid w:val="003944C3"/>
    <w:rsid w:val="003C2EE0"/>
    <w:rsid w:val="003E75C5"/>
    <w:rsid w:val="004A2042"/>
    <w:rsid w:val="004A62A6"/>
    <w:rsid w:val="004F13B5"/>
    <w:rsid w:val="005A353A"/>
    <w:rsid w:val="005F19FE"/>
    <w:rsid w:val="00623521"/>
    <w:rsid w:val="006266C1"/>
    <w:rsid w:val="006303B8"/>
    <w:rsid w:val="00656C35"/>
    <w:rsid w:val="006B4377"/>
    <w:rsid w:val="00782122"/>
    <w:rsid w:val="00792FDB"/>
    <w:rsid w:val="00795177"/>
    <w:rsid w:val="007B0E72"/>
    <w:rsid w:val="0082393C"/>
    <w:rsid w:val="00847F36"/>
    <w:rsid w:val="00897C0E"/>
    <w:rsid w:val="00980602"/>
    <w:rsid w:val="009B0A2C"/>
    <w:rsid w:val="009D0E85"/>
    <w:rsid w:val="00A265C4"/>
    <w:rsid w:val="00AD6DB8"/>
    <w:rsid w:val="00B459BD"/>
    <w:rsid w:val="00B570E0"/>
    <w:rsid w:val="00B60D77"/>
    <w:rsid w:val="00BD5F84"/>
    <w:rsid w:val="00C01183"/>
    <w:rsid w:val="00C20E4D"/>
    <w:rsid w:val="00C438D9"/>
    <w:rsid w:val="00C4707D"/>
    <w:rsid w:val="00C54A0D"/>
    <w:rsid w:val="00C6154A"/>
    <w:rsid w:val="00C86675"/>
    <w:rsid w:val="00CC137A"/>
    <w:rsid w:val="00D12A0B"/>
    <w:rsid w:val="00D140AC"/>
    <w:rsid w:val="00D65E17"/>
    <w:rsid w:val="00DB5B6E"/>
    <w:rsid w:val="00DB7242"/>
    <w:rsid w:val="00DE22F1"/>
    <w:rsid w:val="00E21F98"/>
    <w:rsid w:val="00E25A68"/>
    <w:rsid w:val="00EF0F45"/>
    <w:rsid w:val="00FA185A"/>
    <w:rsid w:val="00FE08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29B2BF"/>
  <w15:docId w15:val="{10AB32D3-9B63-47F0-8F07-6FFEC02E2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266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6303B8"/>
    <w:pPr>
      <w:tabs>
        <w:tab w:val="center" w:pos="4680"/>
        <w:tab w:val="right" w:pos="9360"/>
      </w:tabs>
    </w:pPr>
  </w:style>
  <w:style w:type="character" w:customStyle="1" w:styleId="HeaderChar">
    <w:name w:val="Header Char"/>
    <w:basedOn w:val="DefaultParagraphFont"/>
    <w:link w:val="Header"/>
    <w:rsid w:val="006303B8"/>
    <w:rPr>
      <w:sz w:val="24"/>
      <w:szCs w:val="24"/>
    </w:rPr>
  </w:style>
  <w:style w:type="paragraph" w:styleId="Footer">
    <w:name w:val="footer"/>
    <w:basedOn w:val="Normal"/>
    <w:link w:val="FooterChar"/>
    <w:rsid w:val="006303B8"/>
    <w:pPr>
      <w:tabs>
        <w:tab w:val="center" w:pos="4680"/>
        <w:tab w:val="right" w:pos="9360"/>
      </w:tabs>
    </w:pPr>
  </w:style>
  <w:style w:type="character" w:customStyle="1" w:styleId="FooterChar">
    <w:name w:val="Footer Char"/>
    <w:basedOn w:val="DefaultParagraphFont"/>
    <w:link w:val="Footer"/>
    <w:rsid w:val="006303B8"/>
    <w:rPr>
      <w:sz w:val="24"/>
      <w:szCs w:val="24"/>
    </w:rPr>
  </w:style>
  <w:style w:type="paragraph" w:styleId="BalloonText">
    <w:name w:val="Balloon Text"/>
    <w:basedOn w:val="Normal"/>
    <w:link w:val="BalloonTextChar"/>
    <w:semiHidden/>
    <w:unhideWhenUsed/>
    <w:rsid w:val="00B570E0"/>
    <w:rPr>
      <w:rFonts w:ascii="Segoe UI" w:hAnsi="Segoe UI" w:cs="Segoe UI"/>
      <w:sz w:val="18"/>
      <w:szCs w:val="18"/>
    </w:rPr>
  </w:style>
  <w:style w:type="character" w:customStyle="1" w:styleId="BalloonTextChar">
    <w:name w:val="Balloon Text Char"/>
    <w:basedOn w:val="DefaultParagraphFont"/>
    <w:link w:val="BalloonText"/>
    <w:semiHidden/>
    <w:rsid w:val="00B570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G:\HR\SASSETA%20HR%20Documents\BENEFICIARIES%20NOMINATION%20FOR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BENEFICIARIES NOMINATION FORM</Template>
  <TotalTime>5</TotalTime>
  <Pages>3</Pages>
  <Words>522</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SASSETA</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mmafohla</dc:creator>
  <cp:lastModifiedBy>Sibongile Sigasa</cp:lastModifiedBy>
  <cp:revision>2</cp:revision>
  <cp:lastPrinted>2019-05-02T06:10:00Z</cp:lastPrinted>
  <dcterms:created xsi:type="dcterms:W3CDTF">2020-08-07T09:29:00Z</dcterms:created>
  <dcterms:modified xsi:type="dcterms:W3CDTF">2020-08-07T09:29:00Z</dcterms:modified>
  <cp:contentStatus/>
</cp:coreProperties>
</file>